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8F" w:rsidRDefault="00AF1F2B">
      <w:pPr>
        <w:pStyle w:val="Standard"/>
        <w:jc w:val="center"/>
      </w:pPr>
      <w:bookmarkStart w:id="0" w:name="_GoBack"/>
      <w:bookmarkEnd w:id="0"/>
      <w:r>
        <w:rPr>
          <w:noProof/>
          <w:lang w:val="en-US" w:eastAsia="en-US" w:bidi="ar-SA"/>
        </w:rPr>
        <w:drawing>
          <wp:inline distT="0" distB="0" distL="0" distR="0">
            <wp:extent cx="4580412" cy="1204584"/>
            <wp:effectExtent l="0" t="0" r="0" b="0"/>
            <wp:docPr id="1" name="Picture 7" descr="C:\Users\silvamist\Pictures\PN Logo 201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412" cy="120458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265F8F" w:rsidRDefault="00AF1F2B">
      <w:pPr>
        <w:pStyle w:val="Standard"/>
        <w:rPr>
          <w:b/>
        </w:rPr>
      </w:pPr>
      <w:r>
        <w:rPr>
          <w:b/>
        </w:rPr>
        <w:t>Karen Plum</w:t>
      </w:r>
    </w:p>
    <w:p w:rsidR="00265F8F" w:rsidRDefault="00AF1F2B">
      <w:pPr>
        <w:pStyle w:val="Standard"/>
        <w:rPr>
          <w:i/>
          <w:iCs/>
          <w:sz w:val="20"/>
          <w:szCs w:val="20"/>
        </w:rPr>
      </w:pPr>
      <w:proofErr w:type="gramStart"/>
      <w:r>
        <w:rPr>
          <w:i/>
          <w:iCs/>
          <w:sz w:val="20"/>
          <w:szCs w:val="20"/>
        </w:rPr>
        <w:t xml:space="preserve">Certified </w:t>
      </w:r>
      <w:r w:rsidR="001E03E4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Sports</w:t>
      </w:r>
      <w:proofErr w:type="gramEnd"/>
      <w:r>
        <w:rPr>
          <w:i/>
          <w:iCs/>
          <w:sz w:val="20"/>
          <w:szCs w:val="20"/>
        </w:rPr>
        <w:t xml:space="preserve"> Nutritionist &amp;</w:t>
      </w:r>
      <w:r w:rsidR="003143E2">
        <w:rPr>
          <w:i/>
          <w:iCs/>
          <w:sz w:val="20"/>
          <w:szCs w:val="20"/>
        </w:rPr>
        <w:t xml:space="preserve"> Personal Trainer</w:t>
      </w:r>
    </w:p>
    <w:p w:rsidR="00265F8F" w:rsidRDefault="00AF1F2B">
      <w:pPr>
        <w:pStyle w:val="Standard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On Line Coach</w:t>
      </w:r>
    </w:p>
    <w:p w:rsidR="00265F8F" w:rsidRDefault="00AF1F2B">
      <w:pPr>
        <w:pStyle w:val="Standard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2 x Miss Australia/2 x Miss NZ Figure Champion</w:t>
      </w:r>
    </w:p>
    <w:p w:rsidR="00265F8F" w:rsidRDefault="00AF1F2B">
      <w:pPr>
        <w:pStyle w:val="Standard"/>
      </w:pPr>
      <w:proofErr w:type="spellStart"/>
      <w:r>
        <w:t>Ph</w:t>
      </w:r>
      <w:proofErr w:type="spellEnd"/>
      <w:r>
        <w:t xml:space="preserve"> 0404 728338</w:t>
      </w:r>
    </w:p>
    <w:p w:rsidR="00265F8F" w:rsidRDefault="003253FB">
      <w:pPr>
        <w:pStyle w:val="Standard"/>
      </w:pPr>
      <w:hyperlink r:id="rId9" w:history="1">
        <w:r w:rsidR="00AF1F2B">
          <w:rPr>
            <w:rStyle w:val="Hyperlink"/>
          </w:rPr>
          <w:t>kazzaplum@gmail.com</w:t>
        </w:r>
      </w:hyperlink>
    </w:p>
    <w:p w:rsidR="00265F8F" w:rsidRDefault="00265F8F">
      <w:pPr>
        <w:pStyle w:val="Standard"/>
      </w:pPr>
    </w:p>
    <w:p w:rsidR="00265F8F" w:rsidRDefault="00AF1F2B">
      <w:pPr>
        <w:pStyle w:val="Standard"/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SHOW DAY CHECK LIST</w:t>
      </w:r>
    </w:p>
    <w:p w:rsidR="00265F8F" w:rsidRDefault="00265F8F">
      <w:pPr>
        <w:pStyle w:val="Standard"/>
        <w:jc w:val="center"/>
        <w:rPr>
          <w:b/>
          <w:sz w:val="48"/>
          <w:szCs w:val="48"/>
          <w:u w:val="single"/>
        </w:rPr>
      </w:pP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Suitcase on Wheels to carry everything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Bikini/costume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Shoes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Pump Up band/weights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Pump Up formula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Pump Up food – as instructed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Distilled water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2 x Power Aid/Gatorade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Electrolytes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Top Coat Tan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Gloves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Bikini Bite (make sure going before show)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Makeup/lip Gloss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Hairspray/brush/comb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Eyelashes/glue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Robe for back stage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Thongs/sandals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Number/Back stage pass/tickets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Jewellery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Cooking Oil Spray</w:t>
      </w:r>
    </w:p>
    <w:p w:rsidR="00265F8F" w:rsidRDefault="00AF1F2B">
      <w:pPr>
        <w:pStyle w:val="Standard"/>
        <w:numPr>
          <w:ilvl w:val="0"/>
          <w:numId w:val="1"/>
        </w:numPr>
      </w:pPr>
      <w:r>
        <w:rPr>
          <w:sz w:val="28"/>
          <w:szCs w:val="28"/>
        </w:rPr>
        <w:t xml:space="preserve">Treats for after </w:t>
      </w:r>
      <w:r>
        <w:rPr>
          <w:rFonts w:ascii="Wingdings" w:eastAsia="Wingdings" w:hAnsi="Wingdings" w:cs="Wingdings"/>
          <w:sz w:val="28"/>
          <w:szCs w:val="28"/>
        </w:rPr>
        <w:t></w:t>
      </w:r>
      <w:r>
        <w:rPr>
          <w:rFonts w:ascii="Wingdings" w:eastAsia="Wingdings" w:hAnsi="Wingdings" w:cs="Wingdings"/>
          <w:sz w:val="28"/>
          <w:szCs w:val="28"/>
        </w:rPr>
        <w:t></w:t>
      </w:r>
      <w:r>
        <w:rPr>
          <w:rFonts w:ascii="Wingdings" w:eastAsia="Wingdings" w:hAnsi="Wingdings" w:cs="Wingdings"/>
          <w:sz w:val="28"/>
          <w:szCs w:val="28"/>
        </w:rPr>
        <w:t>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Knife/fork/spoon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Rescue Remedy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Baby wipes</w:t>
      </w:r>
      <w:r w:rsidR="009F4EE6">
        <w:rPr>
          <w:sz w:val="28"/>
          <w:szCs w:val="28"/>
        </w:rPr>
        <w:t>/tissues</w:t>
      </w:r>
    </w:p>
    <w:p w:rsidR="00265F8F" w:rsidRDefault="00AF1F2B">
      <w:pPr>
        <w:pStyle w:val="Standard"/>
        <w:numPr>
          <w:ilvl w:val="0"/>
          <w:numId w:val="1"/>
        </w:numPr>
      </w:pPr>
      <w:r>
        <w:rPr>
          <w:sz w:val="28"/>
          <w:szCs w:val="28"/>
        </w:rPr>
        <w:t>Old towel for removing tan/cleaning up</w:t>
      </w:r>
    </w:p>
    <w:p w:rsidR="00265F8F" w:rsidRDefault="00AF1F2B">
      <w:pPr>
        <w:pStyle w:val="Standard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Safety Pins/sewing kit for emergencies</w:t>
      </w:r>
    </w:p>
    <w:p w:rsidR="00265F8F" w:rsidRDefault="00AF1F2B">
      <w:pPr>
        <w:pStyle w:val="Standard"/>
        <w:numPr>
          <w:ilvl w:val="0"/>
          <w:numId w:val="1"/>
        </w:numPr>
      </w:pPr>
      <w:r>
        <w:rPr>
          <w:sz w:val="28"/>
          <w:szCs w:val="28"/>
        </w:rPr>
        <w:t xml:space="preserve">A huge smile </w:t>
      </w:r>
      <w:r>
        <w:rPr>
          <w:rFonts w:ascii="Wingdings" w:eastAsia="Wingdings" w:hAnsi="Wingdings" w:cs="Wingdings"/>
          <w:sz w:val="28"/>
          <w:szCs w:val="28"/>
        </w:rPr>
        <w:t></w:t>
      </w:r>
      <w:r w:rsidR="00DB0DA0">
        <w:rPr>
          <w:rFonts w:ascii="Wingdings" w:eastAsia="Wingdings" w:hAnsi="Wingdings" w:cs="Wingdings"/>
          <w:sz w:val="28"/>
          <w:szCs w:val="28"/>
        </w:rPr>
        <w:t></w:t>
      </w:r>
      <w:r w:rsidR="00DB0DA0">
        <w:rPr>
          <w:rFonts w:ascii="Wingdings" w:eastAsia="Wingdings" w:hAnsi="Wingdings" w:cs="Wingdings"/>
          <w:sz w:val="28"/>
          <w:szCs w:val="28"/>
        </w:rPr>
        <w:t></w:t>
      </w:r>
    </w:p>
    <w:p w:rsidR="00265F8F" w:rsidRDefault="00265F8F">
      <w:pPr>
        <w:pStyle w:val="Standard"/>
        <w:ind w:left="720"/>
      </w:pPr>
    </w:p>
    <w:p w:rsidR="00265F8F" w:rsidRDefault="00265F8F">
      <w:pPr>
        <w:pStyle w:val="Standard"/>
      </w:pPr>
    </w:p>
    <w:p w:rsidR="00265F8F" w:rsidRDefault="00AF1F2B">
      <w:pPr>
        <w:pStyle w:val="Standard"/>
      </w:pPr>
      <w:r>
        <w:rPr>
          <w:rFonts w:ascii="Lucida Handwriting" w:hAnsi="Lucida Handwriting"/>
          <w:noProof/>
          <w:sz w:val="28"/>
          <w:szCs w:val="28"/>
          <w:lang w:val="en-US"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2851154</wp:posOffset>
            </wp:positionH>
            <wp:positionV relativeFrom="margin">
              <wp:posOffset>8768711</wp:posOffset>
            </wp:positionV>
            <wp:extent cx="3620767" cy="1085850"/>
            <wp:effectExtent l="0" t="0" r="0" b="0"/>
            <wp:wrapSquare wrapText="bothSides"/>
            <wp:docPr id="2" name="Picture 8" descr="C:\Users\silvamist\Pictures\Miss Nutrition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767" cy="1085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65F8F" w:rsidRDefault="00AF1F2B">
      <w:pPr>
        <w:pStyle w:val="Standard"/>
      </w:pPr>
      <w:r>
        <w:rPr>
          <w:noProof/>
          <w:lang w:val="en-US" w:eastAsia="en-US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615958</wp:posOffset>
            </wp:positionH>
            <wp:positionV relativeFrom="paragraph">
              <wp:posOffset>8648642</wp:posOffset>
            </wp:positionV>
            <wp:extent cx="2400482" cy="1600200"/>
            <wp:effectExtent l="0" t="0" r="0" b="0"/>
            <wp:wrapNone/>
            <wp:docPr id="3" name="Picture 4" descr="Karen Footer for Do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482" cy="160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673199</wp:posOffset>
            </wp:positionH>
            <wp:positionV relativeFrom="paragraph">
              <wp:posOffset>8648642</wp:posOffset>
            </wp:positionV>
            <wp:extent cx="2400482" cy="1600200"/>
            <wp:effectExtent l="0" t="0" r="0" b="0"/>
            <wp:wrapNone/>
            <wp:docPr id="4" name="Picture 21" descr="Karen Footer for Do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482" cy="1600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4118759</wp:posOffset>
            </wp:positionH>
            <wp:positionV relativeFrom="paragraph">
              <wp:posOffset>8021875</wp:posOffset>
            </wp:positionV>
            <wp:extent cx="2946242" cy="1962723"/>
            <wp:effectExtent l="0" t="0" r="6508" b="0"/>
            <wp:wrapNone/>
            <wp:docPr id="5" name="Picture 41" descr="Karen Footer for Do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242" cy="1962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4118759</wp:posOffset>
            </wp:positionH>
            <wp:positionV relativeFrom="paragraph">
              <wp:posOffset>8021875</wp:posOffset>
            </wp:positionV>
            <wp:extent cx="2946242" cy="1962723"/>
            <wp:effectExtent l="0" t="0" r="6508" b="0"/>
            <wp:wrapNone/>
            <wp:docPr id="6" name="Picture 31" descr="Karen Footer for Do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242" cy="1962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  <w:r>
        <w:rPr>
          <w:rFonts w:ascii="Lucida Handwriting" w:hAnsi="Lucida Handwriting"/>
          <w:sz w:val="28"/>
          <w:szCs w:val="28"/>
        </w:rPr>
        <w:tab/>
      </w:r>
    </w:p>
    <w:sectPr w:rsidR="00265F8F">
      <w:pgSz w:w="11906" w:h="16838"/>
      <w:pgMar w:top="426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F2B" w:rsidRDefault="00AF1F2B">
      <w:r>
        <w:separator/>
      </w:r>
    </w:p>
  </w:endnote>
  <w:endnote w:type="continuationSeparator" w:id="0">
    <w:p w:rsidR="00AF1F2B" w:rsidRDefault="00AF1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F2B" w:rsidRDefault="00AF1F2B">
      <w:r>
        <w:rPr>
          <w:color w:val="000000"/>
        </w:rPr>
        <w:separator/>
      </w:r>
    </w:p>
  </w:footnote>
  <w:footnote w:type="continuationSeparator" w:id="0">
    <w:p w:rsidR="00AF1F2B" w:rsidRDefault="00AF1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D5D97"/>
    <w:multiLevelType w:val="multilevel"/>
    <w:tmpl w:val="5FDAB37E"/>
    <w:lvl w:ilvl="0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65F8F"/>
    <w:rsid w:val="001E03E4"/>
    <w:rsid w:val="00265F8F"/>
    <w:rsid w:val="003143E2"/>
    <w:rsid w:val="003253FB"/>
    <w:rsid w:val="009F4EE6"/>
    <w:rsid w:val="00AF1F2B"/>
    <w:rsid w:val="00DB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kern w:val="3"/>
        <w:sz w:val="24"/>
        <w:szCs w:val="24"/>
        <w:lang w:val="en-A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Times New Roman"/>
      <w:lang w:eastAsia="en-A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en-A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cs="Times New Roman"/>
      <w:lang w:eastAsia="en-A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kazzaplum@gmail.com" TargetMode="External"/><Relationship Id="rId10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SupDenLaptop</dc:creator>
  <cp:lastModifiedBy>Mark Currie</cp:lastModifiedBy>
  <cp:revision>2</cp:revision>
  <dcterms:created xsi:type="dcterms:W3CDTF">2016-06-12T10:29:00Z</dcterms:created>
  <dcterms:modified xsi:type="dcterms:W3CDTF">2016-06-12T10:29:00Z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